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A6" w:rsidRPr="00225FF5" w:rsidRDefault="00B944A6" w:rsidP="00225FF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5FF5">
        <w:rPr>
          <w:rFonts w:ascii="Times New Roman" w:hAnsi="Times New Roman"/>
          <w:b/>
          <w:sz w:val="24"/>
          <w:szCs w:val="24"/>
        </w:rPr>
        <w:t>Дидактическ</w:t>
      </w:r>
      <w:r>
        <w:rPr>
          <w:rFonts w:ascii="Times New Roman" w:hAnsi="Times New Roman"/>
          <w:b/>
          <w:sz w:val="24"/>
          <w:szCs w:val="24"/>
        </w:rPr>
        <w:t>ая</w:t>
      </w:r>
      <w:r w:rsidRPr="00225FF5">
        <w:rPr>
          <w:rFonts w:ascii="Times New Roman" w:hAnsi="Times New Roman"/>
          <w:b/>
          <w:sz w:val="24"/>
          <w:szCs w:val="24"/>
        </w:rPr>
        <w:t xml:space="preserve"> игра по патриотическому воспитанию</w:t>
      </w:r>
    </w:p>
    <w:p w:rsidR="00B944A6" w:rsidRPr="00225FF5" w:rsidRDefault="00B944A6" w:rsidP="00225FF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5FF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Символы России и Приморского края</w:t>
      </w:r>
      <w:r w:rsidRPr="00225FF5">
        <w:rPr>
          <w:rFonts w:ascii="Times New Roman" w:hAnsi="Times New Roman"/>
          <w:b/>
          <w:sz w:val="24"/>
          <w:szCs w:val="24"/>
        </w:rPr>
        <w:t>»</w:t>
      </w:r>
    </w:p>
    <w:p w:rsidR="00B944A6" w:rsidRPr="00225FF5" w:rsidRDefault="00B944A6" w:rsidP="00225F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5FF5">
        <w:rPr>
          <w:rFonts w:ascii="Times New Roman" w:hAnsi="Times New Roman"/>
          <w:sz w:val="24"/>
          <w:szCs w:val="24"/>
          <w:u w:val="single"/>
        </w:rPr>
        <w:t>Цель:</w:t>
      </w:r>
      <w:r w:rsidRPr="00225FF5">
        <w:rPr>
          <w:rFonts w:ascii="Times New Roman" w:hAnsi="Times New Roman"/>
          <w:sz w:val="24"/>
          <w:szCs w:val="24"/>
        </w:rPr>
        <w:t xml:space="preserve"> способствование закреплению знаний о гербе и флаге родного края и Российской Федерации.</w:t>
      </w:r>
    </w:p>
    <w:p w:rsidR="00B944A6" w:rsidRDefault="00B944A6" w:rsidP="00225F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5FF5">
        <w:rPr>
          <w:rFonts w:ascii="Times New Roman" w:hAnsi="Times New Roman"/>
          <w:sz w:val="24"/>
          <w:szCs w:val="24"/>
          <w:u w:val="single"/>
        </w:rPr>
        <w:t>Материал:</w:t>
      </w:r>
      <w:r w:rsidRPr="00225FF5">
        <w:rPr>
          <w:rFonts w:ascii="Times New Roman" w:hAnsi="Times New Roman"/>
          <w:sz w:val="24"/>
          <w:szCs w:val="24"/>
        </w:rPr>
        <w:t xml:space="preserve"> деревянные кубики с фрагментами </w:t>
      </w:r>
      <w:r>
        <w:rPr>
          <w:rFonts w:ascii="Times New Roman" w:hAnsi="Times New Roman"/>
          <w:sz w:val="24"/>
          <w:szCs w:val="24"/>
        </w:rPr>
        <w:t>государственных символов РФ и Приморского края (флаги РФ, Приморского края, Октябрьского МО, герб РФ, Приморского края, Октябрьского МО)</w:t>
      </w:r>
      <w:r w:rsidRPr="00225FF5">
        <w:rPr>
          <w:rFonts w:ascii="Times New Roman" w:hAnsi="Times New Roman"/>
          <w:sz w:val="24"/>
          <w:szCs w:val="24"/>
        </w:rPr>
        <w:t>.</w:t>
      </w:r>
    </w:p>
    <w:p w:rsidR="00B944A6" w:rsidRDefault="00B944A6" w:rsidP="00675D67">
      <w:pPr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75D67">
        <w:rPr>
          <w:rFonts w:ascii="Times New Roman" w:hAnsi="Times New Roman"/>
          <w:sz w:val="24"/>
          <w:szCs w:val="24"/>
          <w:u w:val="single"/>
        </w:rPr>
        <w:t>Ход игры:</w:t>
      </w:r>
    </w:p>
    <w:p w:rsidR="00B944A6" w:rsidRDefault="00B944A6" w:rsidP="00132A8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5D67">
        <w:rPr>
          <w:rFonts w:ascii="Times New Roman" w:hAnsi="Times New Roman"/>
          <w:sz w:val="24"/>
          <w:szCs w:val="24"/>
        </w:rPr>
        <w:t>Воспитатель предлагает де</w:t>
      </w:r>
      <w:r>
        <w:rPr>
          <w:rFonts w:ascii="Times New Roman" w:hAnsi="Times New Roman"/>
          <w:sz w:val="24"/>
          <w:szCs w:val="24"/>
        </w:rPr>
        <w:t xml:space="preserve">тям рассмотреть государственные символы </w:t>
      </w:r>
      <w:r w:rsidRPr="00675D67"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z w:val="24"/>
          <w:szCs w:val="24"/>
        </w:rPr>
        <w:t xml:space="preserve"> и Приморского края</w:t>
      </w:r>
      <w:r w:rsidRPr="00675D67">
        <w:rPr>
          <w:rFonts w:ascii="Times New Roman" w:hAnsi="Times New Roman"/>
          <w:sz w:val="24"/>
          <w:szCs w:val="24"/>
        </w:rPr>
        <w:t>, назвать</w:t>
      </w:r>
      <w:r>
        <w:rPr>
          <w:rFonts w:ascii="Times New Roman" w:hAnsi="Times New Roman"/>
          <w:sz w:val="24"/>
          <w:szCs w:val="24"/>
        </w:rPr>
        <w:t xml:space="preserve"> их, предположить, что эти символы означают</w:t>
      </w:r>
      <w:r w:rsidRPr="00675D67">
        <w:rPr>
          <w:rFonts w:ascii="Times New Roman" w:hAnsi="Times New Roman"/>
          <w:sz w:val="24"/>
          <w:szCs w:val="24"/>
        </w:rPr>
        <w:t>. Затем</w:t>
      </w:r>
      <w:r>
        <w:rPr>
          <w:rFonts w:ascii="Times New Roman" w:hAnsi="Times New Roman"/>
          <w:sz w:val="24"/>
          <w:szCs w:val="24"/>
        </w:rPr>
        <w:t xml:space="preserve"> дошкольники собирают из кубиков с фрагментами государственных символов общую картинку.</w:t>
      </w:r>
    </w:p>
    <w:p w:rsidR="00B944A6" w:rsidRPr="00675D67" w:rsidRDefault="00B944A6" w:rsidP="007073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44A6" w:rsidRPr="00225FF5" w:rsidRDefault="00B944A6" w:rsidP="00225FF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5FF5">
        <w:rPr>
          <w:rFonts w:ascii="Times New Roman" w:hAnsi="Times New Roman"/>
          <w:b/>
          <w:sz w:val="24"/>
          <w:szCs w:val="24"/>
        </w:rPr>
        <w:t>Дидактическая  игра по патриотическому воспитанию</w:t>
      </w:r>
    </w:p>
    <w:p w:rsidR="00B944A6" w:rsidRPr="00225FF5" w:rsidRDefault="00B944A6" w:rsidP="00225FF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5FF5">
        <w:rPr>
          <w:rFonts w:ascii="Times New Roman" w:hAnsi="Times New Roman"/>
          <w:b/>
          <w:sz w:val="24"/>
          <w:szCs w:val="24"/>
        </w:rPr>
        <w:t xml:space="preserve">«Животные </w:t>
      </w:r>
      <w:r>
        <w:rPr>
          <w:rFonts w:ascii="Times New Roman" w:hAnsi="Times New Roman"/>
          <w:b/>
          <w:sz w:val="24"/>
          <w:szCs w:val="24"/>
        </w:rPr>
        <w:t xml:space="preserve">Приморского </w:t>
      </w:r>
      <w:r w:rsidRPr="00225FF5">
        <w:rPr>
          <w:rFonts w:ascii="Times New Roman" w:hAnsi="Times New Roman"/>
          <w:b/>
          <w:sz w:val="24"/>
          <w:szCs w:val="24"/>
        </w:rPr>
        <w:t>края»</w:t>
      </w:r>
    </w:p>
    <w:p w:rsidR="00B944A6" w:rsidRDefault="00B944A6" w:rsidP="00225F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5FF5">
        <w:rPr>
          <w:rFonts w:ascii="Times New Roman" w:hAnsi="Times New Roman"/>
          <w:sz w:val="24"/>
          <w:szCs w:val="24"/>
          <w:u w:val="single"/>
        </w:rPr>
        <w:t>Цель:</w:t>
      </w:r>
      <w:r w:rsidRPr="00225FF5">
        <w:rPr>
          <w:rFonts w:ascii="Times New Roman" w:hAnsi="Times New Roman"/>
          <w:sz w:val="24"/>
          <w:szCs w:val="24"/>
        </w:rPr>
        <w:t xml:space="preserve"> познакомить детей с представителями животного мира Приморского края, привить любовь к окружающему миру, научить узнавать и называть животных.</w:t>
      </w:r>
    </w:p>
    <w:p w:rsidR="00B944A6" w:rsidRDefault="00B944A6" w:rsidP="00132A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5FF5">
        <w:rPr>
          <w:rFonts w:ascii="Times New Roman" w:hAnsi="Times New Roman"/>
          <w:sz w:val="24"/>
          <w:szCs w:val="24"/>
          <w:u w:val="single"/>
        </w:rPr>
        <w:t>Материал:</w:t>
      </w:r>
      <w:r w:rsidRPr="00225FF5">
        <w:rPr>
          <w:rFonts w:ascii="Times New Roman" w:hAnsi="Times New Roman"/>
          <w:sz w:val="24"/>
          <w:szCs w:val="24"/>
        </w:rPr>
        <w:t xml:space="preserve"> деревянные кубики с фрагментами </w:t>
      </w:r>
      <w:r>
        <w:rPr>
          <w:rFonts w:ascii="Times New Roman" w:hAnsi="Times New Roman"/>
          <w:sz w:val="24"/>
          <w:szCs w:val="24"/>
        </w:rPr>
        <w:t>животных Приморского края (фазан, медведь, тигр, лиса, олень, снегирь)</w:t>
      </w:r>
      <w:r w:rsidRPr="00225FF5">
        <w:rPr>
          <w:rFonts w:ascii="Times New Roman" w:hAnsi="Times New Roman"/>
          <w:sz w:val="24"/>
          <w:szCs w:val="24"/>
        </w:rPr>
        <w:t>.</w:t>
      </w:r>
    </w:p>
    <w:p w:rsidR="00B944A6" w:rsidRPr="00132A84" w:rsidRDefault="00B944A6" w:rsidP="00132A84">
      <w:pPr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32A84">
        <w:rPr>
          <w:rFonts w:ascii="Times New Roman" w:hAnsi="Times New Roman"/>
          <w:sz w:val="24"/>
          <w:szCs w:val="24"/>
          <w:u w:val="single"/>
        </w:rPr>
        <w:t>Ход игры:</w:t>
      </w: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2A84">
        <w:rPr>
          <w:rFonts w:ascii="Times New Roman" w:hAnsi="Times New Roman"/>
          <w:sz w:val="24"/>
          <w:szCs w:val="24"/>
        </w:rPr>
        <w:t>Из предложенного р</w:t>
      </w:r>
      <w:r>
        <w:rPr>
          <w:rFonts w:ascii="Times New Roman" w:hAnsi="Times New Roman"/>
          <w:sz w:val="24"/>
          <w:szCs w:val="24"/>
        </w:rPr>
        <w:t>яда карточек, дети выбирают животного</w:t>
      </w:r>
      <w:r w:rsidRPr="00132A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называют его, рассказывают о нем. </w:t>
      </w:r>
      <w:r w:rsidRPr="00675D67">
        <w:rPr>
          <w:rFonts w:ascii="Times New Roman" w:hAnsi="Times New Roman"/>
          <w:sz w:val="24"/>
          <w:szCs w:val="24"/>
        </w:rPr>
        <w:t>Затем</w:t>
      </w:r>
      <w:r>
        <w:rPr>
          <w:rFonts w:ascii="Times New Roman" w:hAnsi="Times New Roman"/>
          <w:sz w:val="24"/>
          <w:szCs w:val="24"/>
        </w:rPr>
        <w:t xml:space="preserve"> дошкольники собирают из кубиков с фрагментами животных Приморского края общую картинку.</w:t>
      </w: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CE2E09">
      <w:pPr>
        <w:spacing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иложение</w:t>
      </w:r>
    </w:p>
    <w:p w:rsidR="00B944A6" w:rsidRDefault="00B944A6" w:rsidP="00CE2E09">
      <w:pPr>
        <w:spacing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3.15pt;margin-top:6.95pt;width:173.95pt;height:249pt;z-index:-251658240;visibility:visible" wrapcoords="0 93 0 21507 21600 21507 21600 93 0 93">
            <v:imagedata r:id="rId4" o:title="" croptop="7681f" cropbottom="14199f" cropleft="446f" cropright="-230f"/>
            <w10:wrap type="tight"/>
          </v:shape>
        </w:pict>
      </w:r>
      <w:r w:rsidRPr="00434E6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" o:spid="_x0000_i1025" type="#_x0000_t75" style="width:294pt;height:207pt;rotation:90;visibility:visible">
            <v:imagedata r:id="rId5" o:title="" croptop="-225f" cropbottom="1756f" cropleft="6040f" cropright="17461f"/>
          </v:shape>
        </w:pict>
      </w:r>
      <w:r>
        <w:rPr>
          <w:noProof/>
          <w:lang w:eastAsia="ru-RU"/>
        </w:rPr>
        <w:pict>
          <v:shape id="Рисунок 3" o:spid="_x0000_s1027" type="#_x0000_t75" style="position:absolute;left:0;text-align:left;margin-left:247.2pt;margin-top:329.55pt;width:220.45pt;height:328.45pt;z-index:251659264;visibility:visible;mso-position-horizontal-relative:text;mso-position-vertical-relative:text">
            <v:imagedata r:id="rId6" o:title="" croptop="5367f" cropbottom="14094f" cropleft="-1581f" cropright="896f"/>
            <w10:wrap type="square"/>
          </v:shape>
        </w:pict>
      </w:r>
      <w:r w:rsidRPr="00434E6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" o:spid="_x0000_i1026" type="#_x0000_t75" style="width:280.8pt;height:211.8pt;rotation:90;visibility:visible">
            <v:imagedata r:id="rId7" o:title="" croptop="450f" cropbottom="675f" cropleft="5788f" cropright="19669f"/>
          </v:shape>
        </w:pict>
      </w:r>
      <w:r w:rsidRPr="00434E6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27" type="#_x0000_t75" style="width:226.8pt;height:3in;rotation:90;visibility:visible">
            <v:imagedata r:id="rId8" o:title="" croptop="-225f" cropbottom="-300f" cropleft="11751f" cropright="21245f"/>
          </v:shape>
        </w:pict>
      </w:r>
      <w:r w:rsidRPr="00434E6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6" o:spid="_x0000_i1028" type="#_x0000_t75" style="width:243.6pt;height:210pt;rotation:90;visibility:visible">
            <v:imagedata r:id="rId9" o:title="" croptop="450f" cropbottom="450f" cropleft="13888f" cropright="17461f"/>
          </v:shape>
        </w:pict>
      </w:r>
    </w:p>
    <w:p w:rsidR="00B944A6" w:rsidRDefault="00B944A6" w:rsidP="00CE2E09">
      <w:pPr>
        <w:spacing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413F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4A6" w:rsidRPr="00225FF5" w:rsidRDefault="00B944A6" w:rsidP="00225F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44A6" w:rsidRDefault="00B944A6" w:rsidP="00F843A6">
      <w:pPr>
        <w:jc w:val="both"/>
        <w:rPr>
          <w:rFonts w:ascii="Times New Roman" w:hAnsi="Times New Roman"/>
          <w:sz w:val="26"/>
          <w:szCs w:val="26"/>
        </w:rPr>
      </w:pPr>
    </w:p>
    <w:p w:rsidR="00B944A6" w:rsidRDefault="00B944A6" w:rsidP="00F843A6">
      <w:pPr>
        <w:jc w:val="both"/>
        <w:rPr>
          <w:rFonts w:ascii="Times New Roman" w:hAnsi="Times New Roman"/>
          <w:sz w:val="26"/>
          <w:szCs w:val="26"/>
        </w:rPr>
      </w:pPr>
    </w:p>
    <w:p w:rsidR="00B944A6" w:rsidRDefault="00B944A6" w:rsidP="00F843A6">
      <w:pPr>
        <w:jc w:val="both"/>
        <w:rPr>
          <w:rFonts w:ascii="Times New Roman" w:hAnsi="Times New Roman"/>
          <w:sz w:val="26"/>
          <w:szCs w:val="26"/>
        </w:rPr>
      </w:pPr>
    </w:p>
    <w:p w:rsidR="00B944A6" w:rsidRPr="00F843A6" w:rsidRDefault="00B944A6" w:rsidP="00F843A6">
      <w:pPr>
        <w:jc w:val="both"/>
        <w:rPr>
          <w:rFonts w:ascii="Times New Roman" w:hAnsi="Times New Roman"/>
          <w:sz w:val="26"/>
          <w:szCs w:val="26"/>
        </w:rPr>
      </w:pPr>
    </w:p>
    <w:sectPr w:rsidR="00B944A6" w:rsidRPr="00F843A6" w:rsidSect="00350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43A6"/>
    <w:rsid w:val="000A4006"/>
    <w:rsid w:val="00132A84"/>
    <w:rsid w:val="00225FF5"/>
    <w:rsid w:val="00350AF8"/>
    <w:rsid w:val="00413F46"/>
    <w:rsid w:val="00434E6A"/>
    <w:rsid w:val="0046470E"/>
    <w:rsid w:val="005F59A6"/>
    <w:rsid w:val="00675D67"/>
    <w:rsid w:val="00707386"/>
    <w:rsid w:val="00766C7D"/>
    <w:rsid w:val="00A31BE2"/>
    <w:rsid w:val="00B944A6"/>
    <w:rsid w:val="00BC5883"/>
    <w:rsid w:val="00CE2E09"/>
    <w:rsid w:val="00E56B02"/>
    <w:rsid w:val="00F8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A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6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6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175</Words>
  <Characters>1000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DNS</cp:lastModifiedBy>
  <cp:revision>3</cp:revision>
  <dcterms:created xsi:type="dcterms:W3CDTF">2024-02-07T01:27:00Z</dcterms:created>
  <dcterms:modified xsi:type="dcterms:W3CDTF">2025-01-19T13:38:00Z</dcterms:modified>
</cp:coreProperties>
</file>