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74" w:rsidRPr="00465ED7" w:rsidRDefault="001D6074" w:rsidP="00465ED7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65ED7">
        <w:rPr>
          <w:rFonts w:ascii="Times New Roman" w:hAnsi="Times New Roman"/>
          <w:b/>
          <w:sz w:val="24"/>
          <w:szCs w:val="24"/>
        </w:rPr>
        <w:t>Дидактич</w:t>
      </w:r>
      <w:r>
        <w:rPr>
          <w:rFonts w:ascii="Times New Roman" w:hAnsi="Times New Roman"/>
          <w:b/>
          <w:sz w:val="24"/>
          <w:szCs w:val="24"/>
        </w:rPr>
        <w:t xml:space="preserve">еская игра «Рода войск» </w:t>
      </w:r>
    </w:p>
    <w:p w:rsidR="001D6074" w:rsidRPr="00465ED7" w:rsidRDefault="001D6074" w:rsidP="00465ED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D6074" w:rsidRPr="00465ED7" w:rsidRDefault="001D6074" w:rsidP="00465E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5ED7">
        <w:rPr>
          <w:rFonts w:ascii="Times New Roman" w:hAnsi="Times New Roman"/>
          <w:b/>
          <w:sz w:val="24"/>
          <w:szCs w:val="24"/>
        </w:rPr>
        <w:t>Цель игры:</w:t>
      </w:r>
      <w:r w:rsidRPr="00465ED7">
        <w:rPr>
          <w:rFonts w:ascii="Times New Roman" w:hAnsi="Times New Roman"/>
          <w:sz w:val="24"/>
          <w:szCs w:val="24"/>
        </w:rPr>
        <w:t xml:space="preserve">  </w:t>
      </w:r>
    </w:p>
    <w:p w:rsidR="001D6074" w:rsidRPr="00465ED7" w:rsidRDefault="001D6074" w:rsidP="00465E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5ED7">
        <w:rPr>
          <w:rFonts w:ascii="Times New Roman" w:hAnsi="Times New Roman"/>
          <w:sz w:val="24"/>
          <w:szCs w:val="24"/>
        </w:rPr>
        <w:t>Закреплять и расширять знания детей о родах войск, символики и флагов сухопутных, воздушных войск и военно-морского флота. Развивать внимание, память, логическое мышление. Воспитывать патриотические чувства у детей дошкольного возраста, самостоятельность, умение договариваться и помогать в совместной игре.</w:t>
      </w:r>
    </w:p>
    <w:p w:rsidR="001D6074" w:rsidRDefault="001D6074" w:rsidP="00465ED7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D6074" w:rsidRPr="00465ED7" w:rsidRDefault="001D6074" w:rsidP="00465ED7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65ED7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Задачи:</w:t>
      </w:r>
      <w:r w:rsidRPr="00465E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</w:p>
    <w:p w:rsidR="001D6074" w:rsidRPr="00465ED7" w:rsidRDefault="001D6074" w:rsidP="00465E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5E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Эта игра знакомит детей с военными профессиями, такими как: моряк, летчик, </w:t>
      </w:r>
      <w:r w:rsidRPr="00465ED7">
        <w:rPr>
          <w:rFonts w:ascii="Times New Roman" w:hAnsi="Times New Roman"/>
          <w:sz w:val="24"/>
          <w:szCs w:val="24"/>
        </w:rPr>
        <w:t>пограничник, танкист, десантник, ракетчик, подводник. Игра развивает зрительную память, развивает наблюдательность и внимание. Эта игра активизирует речь ребенка, обогащает словарный запас детей. Воспитывает гордость за нашу Отчизну. Продолжать формировать представления детей о Российской Армии, её функции защита Отечества от врагов, о Защитниках, о солдатах разных родов войск, их форме, снаряжении, оружии.</w:t>
      </w:r>
    </w:p>
    <w:p w:rsidR="001D6074" w:rsidRPr="00465ED7" w:rsidRDefault="001D6074" w:rsidP="00465ED7">
      <w:pPr>
        <w:spacing w:after="0" w:line="360" w:lineRule="auto"/>
        <w:jc w:val="both"/>
        <w:rPr>
          <w:sz w:val="24"/>
          <w:szCs w:val="24"/>
        </w:rPr>
      </w:pPr>
    </w:p>
    <w:p w:rsidR="001D6074" w:rsidRPr="00465ED7" w:rsidRDefault="001D6074" w:rsidP="00465ED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5ED7">
        <w:rPr>
          <w:rFonts w:ascii="Times New Roman" w:hAnsi="Times New Roman"/>
          <w:color w:val="000000"/>
          <w:sz w:val="24"/>
          <w:szCs w:val="24"/>
          <w:lang w:eastAsia="ru-RU"/>
        </w:rPr>
        <w:t>Преимущество данной игры состоит в том, что можно добавлять картинки, которые будут подходить одной из профессии. Так же, можно использовать  во время непосредственной образовательной деятельности, в режимных моментах и в индивидуальной работе с детьми.</w:t>
      </w:r>
    </w:p>
    <w:p w:rsidR="001D6074" w:rsidRPr="00465ED7" w:rsidRDefault="001D6074" w:rsidP="00465ED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D6074" w:rsidRPr="00465ED7" w:rsidRDefault="001D6074" w:rsidP="00465ED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65ED7">
        <w:rPr>
          <w:rFonts w:ascii="Times New Roman" w:hAnsi="Times New Roman"/>
          <w:b/>
          <w:sz w:val="24"/>
          <w:szCs w:val="24"/>
        </w:rPr>
        <w:t>Описание игры:</w:t>
      </w:r>
    </w:p>
    <w:p w:rsidR="001D6074" w:rsidRDefault="001D6074" w:rsidP="00465E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5ED7">
        <w:rPr>
          <w:rFonts w:ascii="Times New Roman" w:hAnsi="Times New Roman"/>
          <w:sz w:val="24"/>
          <w:szCs w:val="24"/>
        </w:rPr>
        <w:t xml:space="preserve"> В игре могут участвовать дети старшего дошкольного возраста индивидуально и</w:t>
      </w:r>
      <w:r>
        <w:rPr>
          <w:rFonts w:ascii="Times New Roman" w:hAnsi="Times New Roman"/>
          <w:sz w:val="24"/>
          <w:szCs w:val="24"/>
        </w:rPr>
        <w:t>,</w:t>
      </w:r>
      <w:r w:rsidRPr="00465ED7">
        <w:rPr>
          <w:rFonts w:ascii="Times New Roman" w:hAnsi="Times New Roman"/>
          <w:sz w:val="24"/>
          <w:szCs w:val="24"/>
        </w:rPr>
        <w:t xml:space="preserve"> объединяясь в команды.</w:t>
      </w:r>
    </w:p>
    <w:p w:rsidR="001D6074" w:rsidRPr="00465ED7" w:rsidRDefault="001D6074" w:rsidP="00465E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состав игры входя</w:t>
      </w:r>
      <w:r w:rsidRPr="00465ED7">
        <w:rPr>
          <w:rFonts w:ascii="Times New Roman" w:hAnsi="Times New Roman"/>
          <w:b/>
          <w:sz w:val="24"/>
          <w:szCs w:val="24"/>
        </w:rPr>
        <w:t>т:</w:t>
      </w:r>
    </w:p>
    <w:p w:rsidR="001D6074" w:rsidRPr="00465ED7" w:rsidRDefault="001D6074" w:rsidP="00465E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5ED7">
        <w:rPr>
          <w:rFonts w:ascii="Times New Roman" w:hAnsi="Times New Roman"/>
          <w:sz w:val="24"/>
          <w:szCs w:val="24"/>
        </w:rPr>
        <w:t>Карточки с изображением разных родов войск и набор маленьких разрезных картинок с изображением военной атрибутики.</w:t>
      </w:r>
    </w:p>
    <w:p w:rsidR="001D6074" w:rsidRDefault="001D6074" w:rsidP="00465E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5ED7">
        <w:rPr>
          <w:rFonts w:ascii="Times New Roman" w:hAnsi="Times New Roman"/>
          <w:sz w:val="24"/>
          <w:szCs w:val="24"/>
        </w:rPr>
        <w:t xml:space="preserve"> </w:t>
      </w:r>
    </w:p>
    <w:p w:rsidR="001D6074" w:rsidRPr="00465ED7" w:rsidRDefault="001D6074" w:rsidP="00465ED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65ED7">
        <w:rPr>
          <w:rFonts w:ascii="Times New Roman" w:hAnsi="Times New Roman"/>
          <w:b/>
          <w:sz w:val="24"/>
          <w:szCs w:val="24"/>
        </w:rPr>
        <w:t>Дидактическое содержание:</w:t>
      </w:r>
    </w:p>
    <w:p w:rsidR="001D6074" w:rsidRPr="00465ED7" w:rsidRDefault="001D6074" w:rsidP="00465ED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65ED7">
        <w:rPr>
          <w:rFonts w:ascii="Times New Roman" w:hAnsi="Times New Roman"/>
          <w:color w:val="000000"/>
          <w:sz w:val="24"/>
          <w:szCs w:val="24"/>
          <w:lang w:eastAsia="ru-RU"/>
        </w:rPr>
        <w:t> Игра имеет два варианта игры:</w:t>
      </w:r>
    </w:p>
    <w:p w:rsidR="001D6074" w:rsidRDefault="001D6074" w:rsidP="00465ED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5ED7">
        <w:rPr>
          <w:rFonts w:ascii="Times New Roman" w:hAnsi="Times New Roman"/>
          <w:color w:val="000000"/>
          <w:sz w:val="24"/>
          <w:szCs w:val="24"/>
          <w:lang w:eastAsia="ru-RU"/>
        </w:rPr>
        <w:t>Рассказать о военной профессии (помогает взрослый). Выбрав одну из больших карточек с изображением профессии, нужно рассказать о ней.</w:t>
      </w:r>
    </w:p>
    <w:p w:rsidR="001D6074" w:rsidRDefault="001D6074" w:rsidP="00465ED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D6074" w:rsidRPr="00465ED7" w:rsidRDefault="001D6074" w:rsidP="00465ED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5ED7">
        <w:rPr>
          <w:rFonts w:ascii="Times New Roman" w:hAnsi="Times New Roman"/>
          <w:color w:val="000000"/>
          <w:sz w:val="24"/>
          <w:szCs w:val="24"/>
          <w:lang w:eastAsia="ru-RU"/>
        </w:rPr>
        <w:t>Разложить на столе карточки с изображением разных родов войск. Предложить выбрать карточки с предметами, которые подойдут этой профессии.</w:t>
      </w:r>
    </w:p>
    <w:sectPr w:rsidR="001D6074" w:rsidRPr="00465ED7" w:rsidSect="00A73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56246"/>
    <w:multiLevelType w:val="multilevel"/>
    <w:tmpl w:val="4CFE4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2BB5"/>
    <w:rsid w:val="00050703"/>
    <w:rsid w:val="001102BA"/>
    <w:rsid w:val="001D6074"/>
    <w:rsid w:val="002F33E2"/>
    <w:rsid w:val="00465ED7"/>
    <w:rsid w:val="005A2BB5"/>
    <w:rsid w:val="00637A74"/>
    <w:rsid w:val="00A736F6"/>
    <w:rsid w:val="00BF2EEF"/>
    <w:rsid w:val="00D5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E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">
    <w:name w:val="c1"/>
    <w:basedOn w:val="Normal"/>
    <w:uiPriority w:val="99"/>
    <w:rsid w:val="005A2B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5A2BB5"/>
    <w:rPr>
      <w:rFonts w:cs="Times New Roman"/>
    </w:rPr>
  </w:style>
  <w:style w:type="paragraph" w:styleId="ListParagraph">
    <w:name w:val="List Paragraph"/>
    <w:basedOn w:val="Normal"/>
    <w:uiPriority w:val="99"/>
    <w:qFormat/>
    <w:rsid w:val="00110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30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1</Pages>
  <Words>253</Words>
  <Characters>1443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Зикунова</dc:creator>
  <cp:keywords/>
  <dc:description/>
  <cp:lastModifiedBy>DNS</cp:lastModifiedBy>
  <cp:revision>4</cp:revision>
  <dcterms:created xsi:type="dcterms:W3CDTF">2024-01-31T02:18:00Z</dcterms:created>
  <dcterms:modified xsi:type="dcterms:W3CDTF">2024-02-02T05:49:00Z</dcterms:modified>
</cp:coreProperties>
</file>