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487" w:rsidRPr="00757B8A" w:rsidRDefault="003C0487">
      <w:pPr>
        <w:rPr>
          <w:rFonts w:ascii="Times New Roman" w:hAnsi="Times New Roman"/>
          <w:sz w:val="24"/>
          <w:szCs w:val="24"/>
        </w:rPr>
      </w:pPr>
      <w:r w:rsidRPr="00757B8A">
        <w:rPr>
          <w:rFonts w:ascii="Times New Roman" w:hAnsi="Times New Roman"/>
          <w:sz w:val="24"/>
          <w:szCs w:val="24"/>
        </w:rPr>
        <w:t xml:space="preserve">Музыкально-дидактическая игра «Моя Россия» для детей 5-7 лет. </w:t>
      </w:r>
    </w:p>
    <w:p w:rsidR="003C0487" w:rsidRPr="00757B8A" w:rsidRDefault="003C0487">
      <w:pPr>
        <w:rPr>
          <w:rFonts w:ascii="Times New Roman" w:hAnsi="Times New Roman"/>
          <w:sz w:val="24"/>
          <w:szCs w:val="24"/>
        </w:rPr>
      </w:pPr>
      <w:r w:rsidRPr="00757B8A">
        <w:rPr>
          <w:rFonts w:ascii="Times New Roman" w:hAnsi="Times New Roman"/>
          <w:sz w:val="24"/>
          <w:szCs w:val="24"/>
        </w:rPr>
        <w:t>Составила: Коберник Татьяна Николаевна, музыкальн</w:t>
      </w:r>
      <w:r>
        <w:rPr>
          <w:rFonts w:ascii="Times New Roman" w:hAnsi="Times New Roman"/>
          <w:sz w:val="24"/>
          <w:szCs w:val="24"/>
        </w:rPr>
        <w:t>ый руководитель МДОБУ ЦРР №38 «</w:t>
      </w:r>
      <w:r w:rsidRPr="00757B8A">
        <w:rPr>
          <w:rFonts w:ascii="Times New Roman" w:hAnsi="Times New Roman"/>
          <w:sz w:val="24"/>
          <w:szCs w:val="24"/>
        </w:rPr>
        <w:t>Дюймовочка»</w:t>
      </w:r>
      <w:bookmarkStart w:id="0" w:name="_GoBack"/>
      <w:bookmarkEnd w:id="0"/>
    </w:p>
    <w:p w:rsidR="003C0487" w:rsidRPr="00757B8A" w:rsidRDefault="003C048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757B8A">
        <w:rPr>
          <w:rFonts w:ascii="Times New Roman" w:hAnsi="Times New Roman"/>
          <w:sz w:val="24"/>
          <w:szCs w:val="24"/>
        </w:rPr>
        <w:t xml:space="preserve">  Пояснительная записка.</w:t>
      </w:r>
    </w:p>
    <w:p w:rsidR="003C0487" w:rsidRPr="00757B8A" w:rsidRDefault="003C0487">
      <w:pPr>
        <w:rPr>
          <w:rFonts w:ascii="Times New Roman" w:hAnsi="Times New Roman"/>
          <w:sz w:val="24"/>
          <w:szCs w:val="24"/>
        </w:rPr>
      </w:pPr>
      <w:r w:rsidRPr="00757B8A">
        <w:rPr>
          <w:rFonts w:ascii="Times New Roman" w:hAnsi="Times New Roman"/>
          <w:sz w:val="24"/>
          <w:szCs w:val="24"/>
        </w:rPr>
        <w:t>Цель: Развитие нравственно- патриотического воспитания посредством музыкально-дидактической игры. Развивать познавательный интерес и уважение к символам России. Познакомить детей с отличительными признаками России от других стран.</w:t>
      </w:r>
    </w:p>
    <w:p w:rsidR="003C0487" w:rsidRPr="00757B8A" w:rsidRDefault="003C0487">
      <w:pPr>
        <w:rPr>
          <w:rFonts w:ascii="Times New Roman" w:hAnsi="Times New Roman"/>
          <w:sz w:val="24"/>
          <w:szCs w:val="24"/>
        </w:rPr>
      </w:pPr>
      <w:r w:rsidRPr="00757B8A">
        <w:rPr>
          <w:rFonts w:ascii="Times New Roman" w:hAnsi="Times New Roman"/>
          <w:sz w:val="24"/>
          <w:szCs w:val="24"/>
        </w:rPr>
        <w:t>Задачи:</w:t>
      </w:r>
    </w:p>
    <w:p w:rsidR="003C0487" w:rsidRPr="00757B8A" w:rsidRDefault="003C0487" w:rsidP="007D1AB4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757B8A">
        <w:rPr>
          <w:rFonts w:ascii="Times New Roman" w:hAnsi="Times New Roman"/>
          <w:sz w:val="24"/>
          <w:szCs w:val="24"/>
        </w:rPr>
        <w:t>Познакомить детей с неофициальными символами России: медведем, матрешкой, балалайкой, березой, самоваром, гармошкой.</w:t>
      </w:r>
    </w:p>
    <w:p w:rsidR="003C0487" w:rsidRPr="00757B8A" w:rsidRDefault="003C0487" w:rsidP="007D1AB4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757B8A">
        <w:rPr>
          <w:rFonts w:ascii="Times New Roman" w:hAnsi="Times New Roman"/>
          <w:sz w:val="24"/>
          <w:szCs w:val="24"/>
        </w:rPr>
        <w:t>Развивать внимание, память, воображение, творческие способности детей.</w:t>
      </w:r>
    </w:p>
    <w:p w:rsidR="003C0487" w:rsidRPr="00757B8A" w:rsidRDefault="003C0487" w:rsidP="007D1AB4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757B8A">
        <w:rPr>
          <w:rFonts w:ascii="Times New Roman" w:hAnsi="Times New Roman"/>
          <w:sz w:val="24"/>
          <w:szCs w:val="24"/>
        </w:rPr>
        <w:t>Воспитывать гражданско-патриотические чувства и любовь к Родине.</w:t>
      </w:r>
    </w:p>
    <w:p w:rsidR="003C0487" w:rsidRPr="00757B8A" w:rsidRDefault="003C0487" w:rsidP="007D1AB4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757B8A">
        <w:rPr>
          <w:rFonts w:ascii="Times New Roman" w:hAnsi="Times New Roman"/>
          <w:sz w:val="24"/>
          <w:szCs w:val="24"/>
        </w:rPr>
        <w:t>Закрепить представление детей о государственных символах России (герб, флаг, гимн).</w:t>
      </w:r>
    </w:p>
    <w:p w:rsidR="003C0487" w:rsidRPr="00757B8A" w:rsidRDefault="003C0487" w:rsidP="007D5F9E">
      <w:pPr>
        <w:ind w:left="360"/>
        <w:rPr>
          <w:rFonts w:ascii="Times New Roman" w:hAnsi="Times New Roman"/>
          <w:sz w:val="24"/>
          <w:szCs w:val="24"/>
        </w:rPr>
      </w:pPr>
      <w:r w:rsidRPr="00757B8A">
        <w:rPr>
          <w:rFonts w:ascii="Times New Roman" w:hAnsi="Times New Roman"/>
          <w:sz w:val="24"/>
          <w:szCs w:val="24"/>
        </w:rPr>
        <w:t>Оборудование:</w:t>
      </w:r>
    </w:p>
    <w:p w:rsidR="003C0487" w:rsidRPr="00757B8A" w:rsidRDefault="003C0487" w:rsidP="007D5F9E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757B8A">
        <w:rPr>
          <w:rFonts w:ascii="Times New Roman" w:hAnsi="Times New Roman"/>
          <w:sz w:val="24"/>
          <w:szCs w:val="24"/>
        </w:rPr>
        <w:t>Игровое поле «Моя Россия»</w:t>
      </w:r>
    </w:p>
    <w:p w:rsidR="003C0487" w:rsidRPr="00757B8A" w:rsidRDefault="003C0487" w:rsidP="007D5F9E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757B8A">
        <w:rPr>
          <w:rFonts w:ascii="Times New Roman" w:hAnsi="Times New Roman"/>
          <w:sz w:val="24"/>
          <w:szCs w:val="24"/>
        </w:rPr>
        <w:t>Цветные картинки: самовар, балалайка, матрешка, гармошка, медведь, ромашка, береза, герб и флаг России.</w:t>
      </w:r>
    </w:p>
    <w:p w:rsidR="003C0487" w:rsidRPr="00757B8A" w:rsidRDefault="003C0487" w:rsidP="007D5F9E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757B8A">
        <w:rPr>
          <w:rFonts w:ascii="Times New Roman" w:hAnsi="Times New Roman"/>
          <w:sz w:val="24"/>
          <w:szCs w:val="24"/>
        </w:rPr>
        <w:t>Атрибуты: игрушка Матрешка, платочки для танца,</w:t>
      </w:r>
    </w:p>
    <w:p w:rsidR="003C0487" w:rsidRPr="00757B8A" w:rsidRDefault="003C0487" w:rsidP="007D5F9E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757B8A">
        <w:rPr>
          <w:rFonts w:ascii="Times New Roman" w:hAnsi="Times New Roman"/>
          <w:sz w:val="24"/>
          <w:szCs w:val="24"/>
        </w:rPr>
        <w:t xml:space="preserve">Видеоклип с детской песней про ромашку, аудиозапись </w:t>
      </w:r>
    </w:p>
    <w:p w:rsidR="003C0487" w:rsidRPr="00757B8A" w:rsidRDefault="003C0487" w:rsidP="00757B8A">
      <w:pPr>
        <w:pStyle w:val="ListParagraph"/>
        <w:rPr>
          <w:rFonts w:ascii="Times New Roman" w:hAnsi="Times New Roman"/>
          <w:sz w:val="24"/>
          <w:szCs w:val="24"/>
        </w:rPr>
      </w:pPr>
      <w:r w:rsidRPr="00757B8A">
        <w:rPr>
          <w:rFonts w:ascii="Times New Roman" w:hAnsi="Times New Roman"/>
          <w:sz w:val="24"/>
          <w:szCs w:val="24"/>
        </w:rPr>
        <w:t>«Гимн России», нотный материал к игре «У медведя во бору», музыкальное сопровождение к песни «Во поле береза стояла», звуки музыкальных инструментов- аудиозапись игры на гармошке и балалайке.</w:t>
      </w:r>
    </w:p>
    <w:p w:rsidR="003C0487" w:rsidRDefault="003C0487" w:rsidP="00757B8A">
      <w:pPr>
        <w:pStyle w:val="ListParagraph"/>
        <w:rPr>
          <w:rFonts w:ascii="Times New Roman" w:hAnsi="Times New Roman"/>
          <w:sz w:val="24"/>
          <w:szCs w:val="24"/>
        </w:rPr>
      </w:pPr>
    </w:p>
    <w:p w:rsidR="003C0487" w:rsidRPr="00757B8A" w:rsidRDefault="003C0487" w:rsidP="00757B8A">
      <w:pPr>
        <w:pStyle w:val="ListParagraph"/>
        <w:rPr>
          <w:rFonts w:ascii="Times New Roman" w:hAnsi="Times New Roman"/>
          <w:sz w:val="24"/>
          <w:szCs w:val="24"/>
        </w:rPr>
      </w:pPr>
      <w:r w:rsidRPr="00757B8A">
        <w:rPr>
          <w:rFonts w:ascii="Times New Roman" w:hAnsi="Times New Roman"/>
          <w:sz w:val="24"/>
          <w:szCs w:val="24"/>
        </w:rPr>
        <w:t>Ход игры: В игре участвуют 6-8 человек, у каждого ребенка игровое поле и картинки с символами России.</w:t>
      </w:r>
    </w:p>
    <w:p w:rsidR="003C0487" w:rsidRDefault="003C0487" w:rsidP="00932485">
      <w:pPr>
        <w:pStyle w:val="ListParagraph"/>
        <w:rPr>
          <w:rFonts w:ascii="Times New Roman" w:hAnsi="Times New Roman"/>
          <w:sz w:val="24"/>
          <w:szCs w:val="24"/>
        </w:rPr>
      </w:pPr>
    </w:p>
    <w:p w:rsidR="003C0487" w:rsidRPr="00C2451F" w:rsidRDefault="003C0487" w:rsidP="00C2451F">
      <w:pPr>
        <w:pStyle w:val="ListParagraph"/>
        <w:rPr>
          <w:rFonts w:ascii="Times New Roman" w:hAnsi="Times New Roman"/>
          <w:sz w:val="24"/>
          <w:szCs w:val="24"/>
        </w:rPr>
      </w:pPr>
      <w:r w:rsidRPr="00757B8A">
        <w:rPr>
          <w:rFonts w:ascii="Times New Roman" w:hAnsi="Times New Roman"/>
          <w:sz w:val="24"/>
          <w:szCs w:val="24"/>
        </w:rPr>
        <w:t xml:space="preserve">Педагог: </w:t>
      </w:r>
      <w:r w:rsidRPr="00C2451F">
        <w:rPr>
          <w:rFonts w:ascii="Times New Roman" w:hAnsi="Times New Roman"/>
          <w:sz w:val="24"/>
          <w:szCs w:val="24"/>
        </w:rPr>
        <w:t>Все мы живём в огромной прекрасной стране- России. Россия-самая большая страна на свете. Одним из главных символов России является Государственный гимн. Слова гимна отражают историю страны. Музыку сочинил композитор А. Александров, а слова написал С. Михалков.</w:t>
      </w:r>
    </w:p>
    <w:p w:rsidR="003C0487" w:rsidRPr="00757B8A" w:rsidRDefault="003C0487" w:rsidP="00932485">
      <w:pPr>
        <w:pStyle w:val="ListParagraph"/>
        <w:rPr>
          <w:rFonts w:ascii="Times New Roman" w:hAnsi="Times New Roman"/>
          <w:sz w:val="24"/>
          <w:szCs w:val="24"/>
        </w:rPr>
      </w:pPr>
    </w:p>
    <w:p w:rsidR="003C0487" w:rsidRPr="00757B8A" w:rsidRDefault="003C0487" w:rsidP="00932485">
      <w:pPr>
        <w:pStyle w:val="ListParagraph"/>
        <w:rPr>
          <w:rFonts w:ascii="Times New Roman" w:hAnsi="Times New Roman"/>
          <w:sz w:val="24"/>
          <w:szCs w:val="24"/>
        </w:rPr>
      </w:pPr>
      <w:r w:rsidRPr="00757B8A">
        <w:rPr>
          <w:rFonts w:ascii="Times New Roman" w:hAnsi="Times New Roman"/>
          <w:sz w:val="24"/>
          <w:szCs w:val="24"/>
        </w:rPr>
        <w:t>1.СЛУШАНИЕ «Гимн России»</w:t>
      </w:r>
    </w:p>
    <w:p w:rsidR="003C0487" w:rsidRPr="00757B8A" w:rsidRDefault="003C0487" w:rsidP="00757B8A">
      <w:pPr>
        <w:pStyle w:val="ListParagraph"/>
        <w:rPr>
          <w:rFonts w:ascii="Times New Roman" w:hAnsi="Times New Roman"/>
          <w:sz w:val="24"/>
          <w:szCs w:val="24"/>
        </w:rPr>
      </w:pPr>
      <w:r w:rsidRPr="00757B8A">
        <w:rPr>
          <w:rFonts w:ascii="Times New Roman" w:hAnsi="Times New Roman"/>
          <w:sz w:val="24"/>
          <w:szCs w:val="24"/>
        </w:rPr>
        <w:t>Педагог: Каждая страна имеет свою символику. Официальными символами нашей страны являются герб, гимн и флаг.</w:t>
      </w:r>
    </w:p>
    <w:p w:rsidR="003C0487" w:rsidRPr="00757B8A" w:rsidRDefault="003C0487" w:rsidP="00757B8A">
      <w:pPr>
        <w:pStyle w:val="ListParagraph"/>
        <w:rPr>
          <w:rFonts w:ascii="Times New Roman" w:hAnsi="Times New Roman"/>
          <w:sz w:val="24"/>
          <w:szCs w:val="24"/>
        </w:rPr>
      </w:pPr>
      <w:r w:rsidRPr="00757B8A">
        <w:rPr>
          <w:rFonts w:ascii="Times New Roman" w:hAnsi="Times New Roman"/>
          <w:sz w:val="24"/>
          <w:szCs w:val="24"/>
        </w:rPr>
        <w:t>Педагог предлагает найти картинку с изображением герба и флага, а затем прикрепить её к игровому полю, совместив изображение с тенью предмета.</w:t>
      </w:r>
    </w:p>
    <w:p w:rsidR="003C0487" w:rsidRPr="00757B8A" w:rsidRDefault="003C0487" w:rsidP="00757B8A">
      <w:pPr>
        <w:pStyle w:val="ListParagraph"/>
        <w:rPr>
          <w:rFonts w:ascii="Times New Roman" w:hAnsi="Times New Roman"/>
          <w:sz w:val="24"/>
          <w:szCs w:val="24"/>
        </w:rPr>
      </w:pPr>
    </w:p>
    <w:p w:rsidR="003C0487" w:rsidRPr="00757B8A" w:rsidRDefault="003C0487" w:rsidP="00932485">
      <w:pPr>
        <w:pStyle w:val="ListParagraph"/>
        <w:rPr>
          <w:rFonts w:ascii="Times New Roman" w:hAnsi="Times New Roman"/>
          <w:sz w:val="24"/>
          <w:szCs w:val="24"/>
        </w:rPr>
      </w:pPr>
      <w:r w:rsidRPr="00757B8A">
        <w:rPr>
          <w:rFonts w:ascii="Times New Roman" w:hAnsi="Times New Roman"/>
          <w:sz w:val="24"/>
          <w:szCs w:val="24"/>
        </w:rPr>
        <w:t>Педагог: В каждой стране есть свой самобытный музыкальный инструмент. Познакомимся с некоторыми из них.</w:t>
      </w:r>
    </w:p>
    <w:p w:rsidR="003C0487" w:rsidRPr="00757B8A" w:rsidRDefault="003C0487" w:rsidP="00932485">
      <w:pPr>
        <w:pStyle w:val="ListParagraph"/>
        <w:rPr>
          <w:rFonts w:ascii="Times New Roman" w:hAnsi="Times New Roman"/>
          <w:sz w:val="24"/>
          <w:szCs w:val="24"/>
        </w:rPr>
      </w:pPr>
    </w:p>
    <w:p w:rsidR="003C0487" w:rsidRDefault="003C0487" w:rsidP="00C2451F">
      <w:pPr>
        <w:pStyle w:val="ListParagraph"/>
        <w:rPr>
          <w:rFonts w:ascii="Times New Roman" w:hAnsi="Times New Roman"/>
          <w:sz w:val="24"/>
          <w:szCs w:val="24"/>
        </w:rPr>
      </w:pPr>
      <w:r w:rsidRPr="00757B8A">
        <w:rPr>
          <w:rFonts w:ascii="Times New Roman" w:hAnsi="Times New Roman"/>
          <w:sz w:val="24"/>
          <w:szCs w:val="24"/>
        </w:rPr>
        <w:t>2.Звучит аудиозапись игры на балалайке, русская народная песня «Светит месяц».</w:t>
      </w:r>
    </w:p>
    <w:p w:rsidR="003C0487" w:rsidRPr="00C2451F" w:rsidRDefault="003C0487" w:rsidP="00C2451F">
      <w:pPr>
        <w:pStyle w:val="ListParagraph"/>
        <w:rPr>
          <w:rFonts w:ascii="Times New Roman" w:hAnsi="Times New Roman"/>
          <w:sz w:val="24"/>
          <w:szCs w:val="24"/>
        </w:rPr>
      </w:pPr>
      <w:r w:rsidRPr="00C2451F">
        <w:rPr>
          <w:rFonts w:ascii="Times New Roman" w:hAnsi="Times New Roman"/>
          <w:sz w:val="24"/>
          <w:szCs w:val="24"/>
        </w:rPr>
        <w:t>Находим картинку с изображением балалайки и прикрепляем её к игровому полю, совместив изображение с тенью предмета. Все последующие картинки-символы используются в процессе игры согласно аналогии.</w:t>
      </w:r>
    </w:p>
    <w:p w:rsidR="003C0487" w:rsidRPr="00757B8A" w:rsidRDefault="003C0487" w:rsidP="00932485">
      <w:pPr>
        <w:pStyle w:val="ListParagraph"/>
        <w:rPr>
          <w:rFonts w:ascii="Times New Roman" w:hAnsi="Times New Roman"/>
          <w:sz w:val="24"/>
          <w:szCs w:val="24"/>
        </w:rPr>
      </w:pPr>
    </w:p>
    <w:p w:rsidR="003C0487" w:rsidRPr="00757B8A" w:rsidRDefault="003C0487" w:rsidP="00932485">
      <w:pPr>
        <w:pStyle w:val="ListParagraph"/>
        <w:rPr>
          <w:rFonts w:ascii="Times New Roman" w:hAnsi="Times New Roman"/>
          <w:sz w:val="24"/>
          <w:szCs w:val="24"/>
        </w:rPr>
      </w:pPr>
      <w:r w:rsidRPr="00757B8A">
        <w:rPr>
          <w:rFonts w:ascii="Times New Roman" w:hAnsi="Times New Roman"/>
          <w:sz w:val="24"/>
          <w:szCs w:val="24"/>
        </w:rPr>
        <w:t>Педагог: Ни одно гуляние, ни один праздник на Руси не обходился без гармошки. А как зовется человек, который играет на гармони?</w:t>
      </w:r>
    </w:p>
    <w:p w:rsidR="003C0487" w:rsidRPr="00757B8A" w:rsidRDefault="003C0487" w:rsidP="00C75B22">
      <w:pPr>
        <w:pStyle w:val="ListParagraph"/>
        <w:rPr>
          <w:rFonts w:ascii="Times New Roman" w:hAnsi="Times New Roman"/>
          <w:sz w:val="24"/>
          <w:szCs w:val="24"/>
        </w:rPr>
      </w:pPr>
      <w:r w:rsidRPr="00757B8A">
        <w:rPr>
          <w:rFonts w:ascii="Times New Roman" w:hAnsi="Times New Roman"/>
          <w:sz w:val="24"/>
          <w:szCs w:val="24"/>
        </w:rPr>
        <w:t>(Гармонист)</w:t>
      </w:r>
    </w:p>
    <w:p w:rsidR="003C0487" w:rsidRPr="00757B8A" w:rsidRDefault="003C0487" w:rsidP="00C75B22">
      <w:pPr>
        <w:pStyle w:val="ListParagraph"/>
        <w:rPr>
          <w:rFonts w:ascii="Times New Roman" w:hAnsi="Times New Roman"/>
          <w:sz w:val="24"/>
          <w:szCs w:val="24"/>
        </w:rPr>
      </w:pPr>
    </w:p>
    <w:p w:rsidR="003C0487" w:rsidRPr="00C2451F" w:rsidRDefault="003C0487" w:rsidP="00C2451F">
      <w:pPr>
        <w:pStyle w:val="ListParagraph"/>
        <w:rPr>
          <w:rFonts w:ascii="Times New Roman" w:hAnsi="Times New Roman"/>
          <w:sz w:val="24"/>
          <w:szCs w:val="24"/>
        </w:rPr>
      </w:pPr>
      <w:r w:rsidRPr="00757B8A">
        <w:rPr>
          <w:rFonts w:ascii="Times New Roman" w:hAnsi="Times New Roman"/>
          <w:sz w:val="24"/>
          <w:szCs w:val="24"/>
        </w:rPr>
        <w:t>3.Звуч</w:t>
      </w:r>
      <w:r>
        <w:rPr>
          <w:rFonts w:ascii="Times New Roman" w:hAnsi="Times New Roman"/>
          <w:sz w:val="24"/>
          <w:szCs w:val="24"/>
        </w:rPr>
        <w:t>ит аудиозапись игры на гармошке.</w:t>
      </w:r>
    </w:p>
    <w:p w:rsidR="003C0487" w:rsidRPr="00757B8A" w:rsidRDefault="003C0487" w:rsidP="00932485">
      <w:pPr>
        <w:pStyle w:val="ListParagraph"/>
        <w:rPr>
          <w:rFonts w:ascii="Times New Roman" w:hAnsi="Times New Roman"/>
          <w:sz w:val="24"/>
          <w:szCs w:val="24"/>
        </w:rPr>
      </w:pPr>
    </w:p>
    <w:p w:rsidR="003C0487" w:rsidRPr="00757B8A" w:rsidRDefault="003C0487" w:rsidP="00932485">
      <w:pPr>
        <w:pStyle w:val="ListParagraph"/>
        <w:rPr>
          <w:rFonts w:ascii="Times New Roman" w:hAnsi="Times New Roman"/>
          <w:sz w:val="24"/>
          <w:szCs w:val="24"/>
        </w:rPr>
      </w:pPr>
      <w:r w:rsidRPr="00757B8A">
        <w:rPr>
          <w:rFonts w:ascii="Times New Roman" w:hAnsi="Times New Roman"/>
          <w:sz w:val="24"/>
          <w:szCs w:val="24"/>
        </w:rPr>
        <w:t>Педагог: У каждой страны есть свой символ среди деревьев. Сегодня мы с вами поговорим о русской березке. Береза-это олицетворение красоты русской природы, могущества, мудрости и плодородия.</w:t>
      </w:r>
    </w:p>
    <w:p w:rsidR="003C0487" w:rsidRPr="00757B8A" w:rsidRDefault="003C0487" w:rsidP="00932485">
      <w:pPr>
        <w:pStyle w:val="ListParagraph"/>
        <w:rPr>
          <w:rFonts w:ascii="Times New Roman" w:hAnsi="Times New Roman"/>
          <w:sz w:val="24"/>
          <w:szCs w:val="24"/>
        </w:rPr>
      </w:pPr>
    </w:p>
    <w:p w:rsidR="003C0487" w:rsidRPr="00C2451F" w:rsidRDefault="003C0487" w:rsidP="00C2451F">
      <w:pPr>
        <w:pStyle w:val="ListParagraph"/>
        <w:rPr>
          <w:rFonts w:ascii="Times New Roman" w:hAnsi="Times New Roman"/>
          <w:sz w:val="24"/>
          <w:szCs w:val="24"/>
        </w:rPr>
      </w:pPr>
      <w:r w:rsidRPr="00757B8A">
        <w:rPr>
          <w:rFonts w:ascii="Times New Roman" w:hAnsi="Times New Roman"/>
          <w:sz w:val="24"/>
          <w:szCs w:val="24"/>
        </w:rPr>
        <w:t>4.Исполняется песня «Во поле береза стояла».</w:t>
      </w:r>
    </w:p>
    <w:p w:rsidR="003C0487" w:rsidRPr="00757B8A" w:rsidRDefault="003C0487" w:rsidP="001402EA">
      <w:pPr>
        <w:pStyle w:val="ListParagraph"/>
        <w:rPr>
          <w:rFonts w:ascii="Times New Roman" w:hAnsi="Times New Roman"/>
          <w:sz w:val="24"/>
          <w:szCs w:val="24"/>
        </w:rPr>
      </w:pPr>
    </w:p>
    <w:p w:rsidR="003C0487" w:rsidRPr="00757B8A" w:rsidRDefault="003C0487" w:rsidP="00F65AAB">
      <w:pPr>
        <w:pStyle w:val="ListParagraph"/>
        <w:rPr>
          <w:rFonts w:ascii="Times New Roman" w:hAnsi="Times New Roman"/>
          <w:sz w:val="24"/>
          <w:szCs w:val="24"/>
        </w:rPr>
      </w:pPr>
      <w:r w:rsidRPr="00757B8A">
        <w:rPr>
          <w:rFonts w:ascii="Times New Roman" w:hAnsi="Times New Roman"/>
          <w:sz w:val="24"/>
          <w:szCs w:val="24"/>
        </w:rPr>
        <w:t>Педагог: Бурый медведь- крупный лесной хищник, издревле являлся объектом поклонения многих народов, в том числе и русского народа. Его уважали за огромную силу. Про этого зверя слажено множество сказок и легенд. А сегодня мы с вами поиграем в одну интересную игру, которая называется «У медведя во бору».</w:t>
      </w:r>
    </w:p>
    <w:p w:rsidR="003C0487" w:rsidRPr="00757B8A" w:rsidRDefault="003C0487" w:rsidP="001402EA">
      <w:pPr>
        <w:pStyle w:val="ListParagraph"/>
        <w:rPr>
          <w:rFonts w:ascii="Times New Roman" w:hAnsi="Times New Roman"/>
          <w:sz w:val="24"/>
          <w:szCs w:val="24"/>
        </w:rPr>
      </w:pPr>
    </w:p>
    <w:p w:rsidR="003C0487" w:rsidRDefault="003C0487" w:rsidP="00C2451F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Pr="00757B8A">
        <w:rPr>
          <w:rFonts w:ascii="Times New Roman" w:hAnsi="Times New Roman"/>
          <w:sz w:val="24"/>
          <w:szCs w:val="24"/>
        </w:rPr>
        <w:t>Проводится игра «У медведя во бору».</w:t>
      </w:r>
    </w:p>
    <w:p w:rsidR="003C0487" w:rsidRPr="00C2451F" w:rsidRDefault="003C0487" w:rsidP="00C2451F">
      <w:pPr>
        <w:pStyle w:val="ListParagraph"/>
        <w:rPr>
          <w:rFonts w:ascii="Times New Roman" w:hAnsi="Times New Roman"/>
          <w:sz w:val="24"/>
          <w:szCs w:val="24"/>
        </w:rPr>
      </w:pPr>
    </w:p>
    <w:p w:rsidR="003C0487" w:rsidRPr="00757B8A" w:rsidRDefault="003C0487" w:rsidP="00014589">
      <w:pPr>
        <w:pStyle w:val="ListParagraph"/>
        <w:rPr>
          <w:rFonts w:ascii="Times New Roman" w:hAnsi="Times New Roman"/>
          <w:sz w:val="24"/>
          <w:szCs w:val="24"/>
        </w:rPr>
      </w:pPr>
      <w:r w:rsidRPr="00757B8A">
        <w:rPr>
          <w:rFonts w:ascii="Times New Roman" w:hAnsi="Times New Roman"/>
          <w:sz w:val="24"/>
          <w:szCs w:val="24"/>
        </w:rPr>
        <w:t>Педагог: А вы знали, что цветок ромашка тоже является символом России, русской природы? По народному преданию, ромашка вырастает там, где упадет с неба звезда. Не случайно жёлто-белые соцветия рисуют мастера на глиняных горшках и матрешках.</w:t>
      </w:r>
    </w:p>
    <w:p w:rsidR="003C0487" w:rsidRPr="00757B8A" w:rsidRDefault="003C0487" w:rsidP="00014589">
      <w:pPr>
        <w:pStyle w:val="ListParagraph"/>
        <w:rPr>
          <w:rFonts w:ascii="Times New Roman" w:hAnsi="Times New Roman"/>
          <w:sz w:val="24"/>
          <w:szCs w:val="24"/>
        </w:rPr>
      </w:pPr>
    </w:p>
    <w:p w:rsidR="003C0487" w:rsidRDefault="003C0487" w:rsidP="00C2451F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Pr="00757B8A">
        <w:rPr>
          <w:rFonts w:ascii="Times New Roman" w:hAnsi="Times New Roman"/>
          <w:sz w:val="24"/>
          <w:szCs w:val="24"/>
        </w:rPr>
        <w:t>Просмотр видеоклипа детской песни про ромашку.</w:t>
      </w:r>
    </w:p>
    <w:p w:rsidR="003C0487" w:rsidRDefault="003C0487" w:rsidP="00C2451F">
      <w:pPr>
        <w:pStyle w:val="ListParagraph"/>
        <w:rPr>
          <w:rFonts w:ascii="Times New Roman" w:hAnsi="Times New Roman"/>
          <w:sz w:val="24"/>
          <w:szCs w:val="24"/>
        </w:rPr>
      </w:pPr>
    </w:p>
    <w:p w:rsidR="003C0487" w:rsidRDefault="003C0487" w:rsidP="00C2451F">
      <w:pPr>
        <w:pStyle w:val="ListParagraph"/>
        <w:rPr>
          <w:rFonts w:ascii="Times New Roman" w:hAnsi="Times New Roman"/>
          <w:sz w:val="24"/>
          <w:szCs w:val="24"/>
        </w:rPr>
      </w:pPr>
      <w:r w:rsidRPr="00757B8A">
        <w:rPr>
          <w:rFonts w:ascii="Times New Roman" w:hAnsi="Times New Roman"/>
          <w:sz w:val="24"/>
          <w:szCs w:val="24"/>
        </w:rPr>
        <w:t>Педагог: Самовар- это чудо, символ России. Он стал главным предметом чаепития у русского народа, считается символом гостеприимства и уюта в доме.</w:t>
      </w:r>
    </w:p>
    <w:p w:rsidR="003C0487" w:rsidRDefault="003C0487" w:rsidP="00C2451F">
      <w:pPr>
        <w:pStyle w:val="ListParagraph"/>
        <w:rPr>
          <w:rFonts w:ascii="Times New Roman" w:hAnsi="Times New Roman"/>
          <w:sz w:val="24"/>
          <w:szCs w:val="24"/>
        </w:rPr>
      </w:pPr>
    </w:p>
    <w:p w:rsidR="003C0487" w:rsidRPr="00C2451F" w:rsidRDefault="003C0487" w:rsidP="00C2451F">
      <w:pPr>
        <w:pStyle w:val="ListParagraph"/>
        <w:rPr>
          <w:rFonts w:ascii="Times New Roman" w:hAnsi="Times New Roman"/>
          <w:sz w:val="24"/>
          <w:szCs w:val="24"/>
        </w:rPr>
      </w:pPr>
      <w:r w:rsidRPr="00757B8A">
        <w:rPr>
          <w:rFonts w:ascii="Times New Roman" w:hAnsi="Times New Roman"/>
          <w:sz w:val="24"/>
          <w:szCs w:val="24"/>
        </w:rPr>
        <w:t>7.Музыкально-ритмическая игра «Самовар».</w:t>
      </w:r>
    </w:p>
    <w:p w:rsidR="003C0487" w:rsidRDefault="003C0487" w:rsidP="00C2451F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757B8A">
        <w:rPr>
          <w:rFonts w:ascii="Times New Roman" w:hAnsi="Times New Roman"/>
          <w:sz w:val="24"/>
          <w:szCs w:val="24"/>
        </w:rPr>
        <w:t>Проводится под фонограмму песни «Пых, пых, самовар», сидя на стульчиках. В процессе слушания песни, каждый раз там, где звучит слово «САМОВАР», дети 3 раза хлопают в ладоши, а в припеве, на слова «ПЫХ-ПЫХ»- раздувают щёки.</w:t>
      </w:r>
    </w:p>
    <w:p w:rsidR="003C0487" w:rsidRDefault="003C0487" w:rsidP="00C2451F">
      <w:pPr>
        <w:pStyle w:val="ListParagraph"/>
        <w:rPr>
          <w:rFonts w:ascii="Times New Roman" w:hAnsi="Times New Roman"/>
          <w:sz w:val="24"/>
          <w:szCs w:val="24"/>
        </w:rPr>
      </w:pPr>
    </w:p>
    <w:p w:rsidR="003C0487" w:rsidRDefault="003C0487" w:rsidP="00C2451F">
      <w:pPr>
        <w:pStyle w:val="ListParagraph"/>
        <w:rPr>
          <w:rFonts w:ascii="Times New Roman" w:hAnsi="Times New Roman"/>
          <w:sz w:val="24"/>
          <w:szCs w:val="24"/>
        </w:rPr>
      </w:pPr>
      <w:r w:rsidRPr="00757B8A">
        <w:rPr>
          <w:rFonts w:ascii="Times New Roman" w:hAnsi="Times New Roman"/>
          <w:sz w:val="24"/>
          <w:szCs w:val="24"/>
        </w:rPr>
        <w:t>Педагог: Наравне с русской березкой и русским самоваром, русская Матрешк</w:t>
      </w:r>
      <w:r w:rsidRPr="00C2451F">
        <w:rPr>
          <w:rFonts w:ascii="Times New Roman" w:hAnsi="Times New Roman"/>
          <w:sz w:val="24"/>
          <w:szCs w:val="24"/>
        </w:rPr>
        <w:t>а стала еще одним неофициальным символом России. Это русская деревянная игрушка в виде расписной куклы, внутри которой находятся подобные ей куклы меньшего размера. Она является символом материнства, ласки, нежности и заботы.</w:t>
      </w:r>
    </w:p>
    <w:p w:rsidR="003C0487" w:rsidRPr="00C2451F" w:rsidRDefault="003C0487" w:rsidP="00C2451F">
      <w:pPr>
        <w:pStyle w:val="ListParagraph"/>
        <w:rPr>
          <w:rFonts w:ascii="Times New Roman" w:hAnsi="Times New Roman"/>
          <w:sz w:val="24"/>
          <w:szCs w:val="24"/>
        </w:rPr>
      </w:pPr>
    </w:p>
    <w:p w:rsidR="003C0487" w:rsidRDefault="003C0487" w:rsidP="00C2451F">
      <w:pPr>
        <w:pStyle w:val="ListParagraph"/>
        <w:rPr>
          <w:rFonts w:ascii="Times New Roman" w:hAnsi="Times New Roman"/>
          <w:sz w:val="24"/>
          <w:szCs w:val="24"/>
        </w:rPr>
      </w:pPr>
      <w:r w:rsidRPr="00757B8A">
        <w:rPr>
          <w:rFonts w:ascii="Times New Roman" w:hAnsi="Times New Roman"/>
          <w:sz w:val="24"/>
          <w:szCs w:val="24"/>
        </w:rPr>
        <w:t>Педагог: «Знакомьтесь, это русская Матрешка! Наша Матрешка очень любит танцевать, она принесла с собой платочки для танца».</w:t>
      </w:r>
    </w:p>
    <w:p w:rsidR="003C0487" w:rsidRDefault="003C0487" w:rsidP="00C2451F">
      <w:pPr>
        <w:pStyle w:val="ListParagraph"/>
        <w:rPr>
          <w:rFonts w:ascii="Times New Roman" w:hAnsi="Times New Roman"/>
          <w:sz w:val="24"/>
          <w:szCs w:val="24"/>
        </w:rPr>
      </w:pPr>
    </w:p>
    <w:p w:rsidR="003C0487" w:rsidRDefault="003C0487" w:rsidP="00C2451F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C2451F">
        <w:rPr>
          <w:rFonts w:ascii="Times New Roman" w:hAnsi="Times New Roman"/>
          <w:sz w:val="24"/>
          <w:szCs w:val="24"/>
        </w:rPr>
        <w:t>«Танец с платочками»</w:t>
      </w:r>
    </w:p>
    <w:p w:rsidR="003C0487" w:rsidRPr="00C2451F" w:rsidRDefault="003C0487" w:rsidP="00C2451F">
      <w:pPr>
        <w:pStyle w:val="ListParagraph"/>
        <w:rPr>
          <w:rFonts w:ascii="Times New Roman" w:hAnsi="Times New Roman"/>
          <w:sz w:val="24"/>
          <w:szCs w:val="24"/>
        </w:rPr>
      </w:pPr>
    </w:p>
    <w:p w:rsidR="003C0487" w:rsidRPr="00757B8A" w:rsidRDefault="003C0487" w:rsidP="00757B8A">
      <w:pPr>
        <w:pStyle w:val="ListParagraph"/>
        <w:rPr>
          <w:rFonts w:ascii="Times New Roman" w:hAnsi="Times New Roman"/>
          <w:sz w:val="24"/>
          <w:szCs w:val="24"/>
        </w:rPr>
      </w:pPr>
      <w:r w:rsidRPr="00757B8A">
        <w:rPr>
          <w:rFonts w:ascii="Times New Roman" w:hAnsi="Times New Roman"/>
          <w:sz w:val="24"/>
          <w:szCs w:val="24"/>
        </w:rPr>
        <w:t>Находим картинку с изображением матрешки   и прикрепляем её к игровому полю, совместив изображение с тенью предмета.</w:t>
      </w:r>
    </w:p>
    <w:p w:rsidR="003C0487" w:rsidRPr="00757B8A" w:rsidRDefault="003C0487" w:rsidP="00F84505">
      <w:pPr>
        <w:rPr>
          <w:sz w:val="24"/>
          <w:szCs w:val="24"/>
        </w:rPr>
      </w:pPr>
    </w:p>
    <w:p w:rsidR="003C0487" w:rsidRPr="00757B8A" w:rsidRDefault="003C0487" w:rsidP="00F84505">
      <w:pPr>
        <w:rPr>
          <w:sz w:val="24"/>
          <w:szCs w:val="24"/>
        </w:rPr>
      </w:pPr>
    </w:p>
    <w:p w:rsidR="003C0487" w:rsidRPr="00F84505" w:rsidRDefault="003C0487" w:rsidP="00F84505">
      <w:pPr>
        <w:rPr>
          <w:sz w:val="32"/>
          <w:szCs w:val="32"/>
        </w:rPr>
      </w:pPr>
      <w:r w:rsidRPr="00F84505">
        <w:rPr>
          <w:sz w:val="32"/>
          <w:szCs w:val="32"/>
        </w:rPr>
        <w:t xml:space="preserve"> </w:t>
      </w:r>
    </w:p>
    <w:p w:rsidR="003C0487" w:rsidRDefault="003C0487" w:rsidP="00014589">
      <w:pPr>
        <w:pStyle w:val="ListParagraph"/>
        <w:rPr>
          <w:sz w:val="32"/>
          <w:szCs w:val="32"/>
        </w:rPr>
      </w:pPr>
    </w:p>
    <w:p w:rsidR="003C0487" w:rsidRDefault="003C0487" w:rsidP="00014589">
      <w:pPr>
        <w:pStyle w:val="ListParagraph"/>
        <w:rPr>
          <w:sz w:val="32"/>
          <w:szCs w:val="32"/>
        </w:rPr>
      </w:pPr>
    </w:p>
    <w:p w:rsidR="003C0487" w:rsidRPr="00014589" w:rsidRDefault="003C0487" w:rsidP="00014589">
      <w:pPr>
        <w:rPr>
          <w:sz w:val="32"/>
          <w:szCs w:val="32"/>
        </w:rPr>
      </w:pPr>
    </w:p>
    <w:p w:rsidR="003C0487" w:rsidRDefault="003C0487" w:rsidP="00014589">
      <w:pPr>
        <w:pStyle w:val="ListParagraph"/>
        <w:rPr>
          <w:sz w:val="32"/>
          <w:szCs w:val="32"/>
        </w:rPr>
      </w:pPr>
    </w:p>
    <w:p w:rsidR="003C0487" w:rsidRDefault="003C0487" w:rsidP="00014589">
      <w:pPr>
        <w:pStyle w:val="ListParagraph"/>
        <w:rPr>
          <w:sz w:val="32"/>
          <w:szCs w:val="32"/>
        </w:rPr>
      </w:pPr>
    </w:p>
    <w:p w:rsidR="003C0487" w:rsidRDefault="003C0487" w:rsidP="001402EA">
      <w:pPr>
        <w:pStyle w:val="ListParagraph"/>
        <w:rPr>
          <w:sz w:val="32"/>
          <w:szCs w:val="32"/>
        </w:rPr>
      </w:pPr>
    </w:p>
    <w:p w:rsidR="003C0487" w:rsidRDefault="003C0487" w:rsidP="00932485">
      <w:pPr>
        <w:pStyle w:val="ListParagraph"/>
        <w:rPr>
          <w:sz w:val="32"/>
          <w:szCs w:val="32"/>
        </w:rPr>
      </w:pPr>
    </w:p>
    <w:p w:rsidR="003C0487" w:rsidRDefault="003C0487" w:rsidP="00932485">
      <w:pPr>
        <w:pStyle w:val="ListParagraph"/>
        <w:rPr>
          <w:sz w:val="32"/>
          <w:szCs w:val="32"/>
        </w:rPr>
      </w:pPr>
    </w:p>
    <w:p w:rsidR="003C0487" w:rsidRPr="007D5F9E" w:rsidRDefault="003C0487" w:rsidP="00932485">
      <w:pPr>
        <w:pStyle w:val="ListParagraph"/>
        <w:rPr>
          <w:sz w:val="32"/>
          <w:szCs w:val="32"/>
        </w:rPr>
      </w:pPr>
    </w:p>
    <w:sectPr w:rsidR="003C0487" w:rsidRPr="007D5F9E" w:rsidSect="009142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34EF7"/>
    <w:multiLevelType w:val="hybridMultilevel"/>
    <w:tmpl w:val="7D7A4D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657663B"/>
    <w:multiLevelType w:val="hybridMultilevel"/>
    <w:tmpl w:val="F2C866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72358CD"/>
    <w:multiLevelType w:val="hybridMultilevel"/>
    <w:tmpl w:val="0BFE6598"/>
    <w:lvl w:ilvl="0" w:tplc="0419000F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FCD223A"/>
    <w:multiLevelType w:val="hybridMultilevel"/>
    <w:tmpl w:val="414C52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68AB"/>
    <w:rsid w:val="00014589"/>
    <w:rsid w:val="000D5A83"/>
    <w:rsid w:val="000E3A49"/>
    <w:rsid w:val="000E5B0C"/>
    <w:rsid w:val="001402EA"/>
    <w:rsid w:val="003A177E"/>
    <w:rsid w:val="003C0487"/>
    <w:rsid w:val="00443591"/>
    <w:rsid w:val="004B3143"/>
    <w:rsid w:val="00587ED3"/>
    <w:rsid w:val="005B13C9"/>
    <w:rsid w:val="006002BF"/>
    <w:rsid w:val="00655271"/>
    <w:rsid w:val="006719C5"/>
    <w:rsid w:val="006A73C9"/>
    <w:rsid w:val="00757B8A"/>
    <w:rsid w:val="007D1AB4"/>
    <w:rsid w:val="007D5F9E"/>
    <w:rsid w:val="008C65F0"/>
    <w:rsid w:val="0091421B"/>
    <w:rsid w:val="009168AB"/>
    <w:rsid w:val="009312E9"/>
    <w:rsid w:val="00932485"/>
    <w:rsid w:val="00983C43"/>
    <w:rsid w:val="009C6734"/>
    <w:rsid w:val="00A95AB2"/>
    <w:rsid w:val="00B935BD"/>
    <w:rsid w:val="00BA4AE9"/>
    <w:rsid w:val="00C2451F"/>
    <w:rsid w:val="00C75B22"/>
    <w:rsid w:val="00C93D83"/>
    <w:rsid w:val="00D21DB4"/>
    <w:rsid w:val="00F11F4B"/>
    <w:rsid w:val="00F65AAB"/>
    <w:rsid w:val="00F84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21B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D1A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302</TotalTime>
  <Pages>3</Pages>
  <Words>639</Words>
  <Characters>3647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DNS</cp:lastModifiedBy>
  <cp:revision>16</cp:revision>
  <dcterms:created xsi:type="dcterms:W3CDTF">2024-02-01T00:14:00Z</dcterms:created>
  <dcterms:modified xsi:type="dcterms:W3CDTF">2024-03-24T11:34:00Z</dcterms:modified>
</cp:coreProperties>
</file>